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855"/>
        <w:tblW w:w="15321" w:type="dxa"/>
        <w:tblLook w:val="04A0" w:firstRow="1" w:lastRow="0" w:firstColumn="1" w:lastColumn="0" w:noHBand="0" w:noVBand="1"/>
      </w:tblPr>
      <w:tblGrid>
        <w:gridCol w:w="2188"/>
        <w:gridCol w:w="2188"/>
        <w:gridCol w:w="2189"/>
        <w:gridCol w:w="2189"/>
        <w:gridCol w:w="1532"/>
        <w:gridCol w:w="1715"/>
        <w:gridCol w:w="3320"/>
      </w:tblGrid>
      <w:tr w:rsidR="005509AD" w14:paraId="60ECC6AF" w14:textId="3FAE4BBB" w:rsidTr="005509AD">
        <w:trPr>
          <w:trHeight w:val="747"/>
        </w:trPr>
        <w:tc>
          <w:tcPr>
            <w:tcW w:w="2188" w:type="dxa"/>
          </w:tcPr>
          <w:p w14:paraId="62D74C03" w14:textId="51F2C1CE" w:rsidR="005509AD" w:rsidRPr="005509AD" w:rsidRDefault="005509AD" w:rsidP="005509AD">
            <w:pPr>
              <w:rPr>
                <w:b/>
                <w:bCs/>
              </w:rPr>
            </w:pPr>
            <w:r w:rsidRPr="005509AD">
              <w:rPr>
                <w:b/>
                <w:bCs/>
              </w:rPr>
              <w:t>Company Name</w:t>
            </w:r>
          </w:p>
        </w:tc>
        <w:tc>
          <w:tcPr>
            <w:tcW w:w="2188" w:type="dxa"/>
          </w:tcPr>
          <w:p w14:paraId="788C01CD" w14:textId="51606D7A" w:rsidR="005509AD" w:rsidRPr="005509AD" w:rsidRDefault="005509AD" w:rsidP="005509AD">
            <w:pPr>
              <w:rPr>
                <w:b/>
                <w:bCs/>
              </w:rPr>
            </w:pPr>
            <w:r w:rsidRPr="005509AD">
              <w:rPr>
                <w:b/>
                <w:bCs/>
              </w:rPr>
              <w:t>Company Address</w:t>
            </w:r>
          </w:p>
        </w:tc>
        <w:tc>
          <w:tcPr>
            <w:tcW w:w="2189" w:type="dxa"/>
          </w:tcPr>
          <w:p w14:paraId="2E2E1933" w14:textId="4BBC5828" w:rsidR="005509AD" w:rsidRPr="005509AD" w:rsidRDefault="005509AD" w:rsidP="005509AD">
            <w:pPr>
              <w:rPr>
                <w:b/>
                <w:bCs/>
              </w:rPr>
            </w:pPr>
            <w:r w:rsidRPr="005509AD">
              <w:rPr>
                <w:b/>
                <w:bCs/>
              </w:rPr>
              <w:t>Email address</w:t>
            </w:r>
          </w:p>
        </w:tc>
        <w:tc>
          <w:tcPr>
            <w:tcW w:w="2189" w:type="dxa"/>
          </w:tcPr>
          <w:p w14:paraId="39897997" w14:textId="5C664A85" w:rsidR="005509AD" w:rsidRPr="005509AD" w:rsidRDefault="005509AD" w:rsidP="005509AD">
            <w:pPr>
              <w:rPr>
                <w:b/>
                <w:bCs/>
              </w:rPr>
            </w:pPr>
            <w:r w:rsidRPr="005509AD">
              <w:rPr>
                <w:b/>
                <w:bCs/>
              </w:rPr>
              <w:t>Contact name</w:t>
            </w:r>
          </w:p>
        </w:tc>
        <w:tc>
          <w:tcPr>
            <w:tcW w:w="1532" w:type="dxa"/>
          </w:tcPr>
          <w:p w14:paraId="6A0A7B4E" w14:textId="07DC98D7" w:rsidR="005509AD" w:rsidRPr="005509AD" w:rsidRDefault="005509AD" w:rsidP="005509AD">
            <w:pPr>
              <w:rPr>
                <w:b/>
                <w:bCs/>
              </w:rPr>
            </w:pPr>
            <w:r w:rsidRPr="005509AD">
              <w:rPr>
                <w:b/>
                <w:bCs/>
              </w:rPr>
              <w:t>Date email sent</w:t>
            </w:r>
          </w:p>
        </w:tc>
        <w:tc>
          <w:tcPr>
            <w:tcW w:w="1715" w:type="dxa"/>
          </w:tcPr>
          <w:p w14:paraId="2F295D4B" w14:textId="54D9B6B0" w:rsidR="005509AD" w:rsidRPr="005509AD" w:rsidRDefault="005509AD" w:rsidP="005509AD">
            <w:pPr>
              <w:rPr>
                <w:b/>
                <w:bCs/>
              </w:rPr>
            </w:pPr>
            <w:r w:rsidRPr="005509AD">
              <w:rPr>
                <w:b/>
                <w:bCs/>
              </w:rPr>
              <w:t>2</w:t>
            </w:r>
            <w:r w:rsidRPr="005509AD">
              <w:rPr>
                <w:b/>
                <w:bCs/>
                <w:vertAlign w:val="superscript"/>
              </w:rPr>
              <w:t>nd</w:t>
            </w:r>
            <w:r w:rsidRPr="005509AD">
              <w:rPr>
                <w:b/>
                <w:bCs/>
              </w:rPr>
              <w:t xml:space="preserve"> Follow up email date</w:t>
            </w:r>
          </w:p>
        </w:tc>
        <w:tc>
          <w:tcPr>
            <w:tcW w:w="3320" w:type="dxa"/>
          </w:tcPr>
          <w:p w14:paraId="1C9C2E0F" w14:textId="0B40187C" w:rsidR="005509AD" w:rsidRPr="005509AD" w:rsidRDefault="005509AD" w:rsidP="005509AD">
            <w:pPr>
              <w:rPr>
                <w:b/>
                <w:bCs/>
              </w:rPr>
            </w:pPr>
            <w:r w:rsidRPr="005509AD">
              <w:rPr>
                <w:b/>
                <w:bCs/>
              </w:rPr>
              <w:t>Outcome/Notes/Reminders</w:t>
            </w:r>
          </w:p>
        </w:tc>
      </w:tr>
      <w:tr w:rsidR="005509AD" w14:paraId="1F050B05" w14:textId="2E9FC938" w:rsidTr="005509AD">
        <w:trPr>
          <w:trHeight w:val="705"/>
        </w:trPr>
        <w:tc>
          <w:tcPr>
            <w:tcW w:w="2188" w:type="dxa"/>
          </w:tcPr>
          <w:p w14:paraId="768F0981" w14:textId="77777777" w:rsidR="005509AD" w:rsidRDefault="005509AD" w:rsidP="005509AD"/>
        </w:tc>
        <w:tc>
          <w:tcPr>
            <w:tcW w:w="2188" w:type="dxa"/>
          </w:tcPr>
          <w:p w14:paraId="686C8336" w14:textId="77777777" w:rsidR="005509AD" w:rsidRDefault="005509AD" w:rsidP="005509AD"/>
        </w:tc>
        <w:tc>
          <w:tcPr>
            <w:tcW w:w="2189" w:type="dxa"/>
          </w:tcPr>
          <w:p w14:paraId="25F29772" w14:textId="77777777" w:rsidR="005509AD" w:rsidRDefault="005509AD" w:rsidP="005509AD"/>
        </w:tc>
        <w:tc>
          <w:tcPr>
            <w:tcW w:w="2189" w:type="dxa"/>
          </w:tcPr>
          <w:p w14:paraId="66A8A84F" w14:textId="77777777" w:rsidR="005509AD" w:rsidRDefault="005509AD" w:rsidP="005509AD"/>
        </w:tc>
        <w:tc>
          <w:tcPr>
            <w:tcW w:w="1532" w:type="dxa"/>
          </w:tcPr>
          <w:p w14:paraId="6F4DCBDE" w14:textId="77777777" w:rsidR="005509AD" w:rsidRDefault="005509AD" w:rsidP="005509AD"/>
        </w:tc>
        <w:tc>
          <w:tcPr>
            <w:tcW w:w="1715" w:type="dxa"/>
          </w:tcPr>
          <w:p w14:paraId="1692F671" w14:textId="77777777" w:rsidR="005509AD" w:rsidRDefault="005509AD" w:rsidP="005509AD"/>
        </w:tc>
        <w:tc>
          <w:tcPr>
            <w:tcW w:w="3320" w:type="dxa"/>
          </w:tcPr>
          <w:p w14:paraId="42F74608" w14:textId="77777777" w:rsidR="005509AD" w:rsidRDefault="005509AD" w:rsidP="005509AD"/>
        </w:tc>
      </w:tr>
      <w:tr w:rsidR="005509AD" w14:paraId="5F9572CA" w14:textId="23466ED5" w:rsidTr="005509AD">
        <w:trPr>
          <w:trHeight w:val="747"/>
        </w:trPr>
        <w:tc>
          <w:tcPr>
            <w:tcW w:w="2188" w:type="dxa"/>
          </w:tcPr>
          <w:p w14:paraId="1F847A9D" w14:textId="77777777" w:rsidR="005509AD" w:rsidRDefault="005509AD" w:rsidP="005509AD"/>
        </w:tc>
        <w:tc>
          <w:tcPr>
            <w:tcW w:w="2188" w:type="dxa"/>
          </w:tcPr>
          <w:p w14:paraId="38608A90" w14:textId="77777777" w:rsidR="005509AD" w:rsidRDefault="005509AD" w:rsidP="005509AD"/>
        </w:tc>
        <w:tc>
          <w:tcPr>
            <w:tcW w:w="2189" w:type="dxa"/>
          </w:tcPr>
          <w:p w14:paraId="6AB0929F" w14:textId="77777777" w:rsidR="005509AD" w:rsidRDefault="005509AD" w:rsidP="005509AD"/>
        </w:tc>
        <w:tc>
          <w:tcPr>
            <w:tcW w:w="2189" w:type="dxa"/>
          </w:tcPr>
          <w:p w14:paraId="12F5D593" w14:textId="77777777" w:rsidR="005509AD" w:rsidRDefault="005509AD" w:rsidP="005509AD"/>
        </w:tc>
        <w:tc>
          <w:tcPr>
            <w:tcW w:w="1532" w:type="dxa"/>
          </w:tcPr>
          <w:p w14:paraId="7C0F2CE2" w14:textId="77777777" w:rsidR="005509AD" w:rsidRDefault="005509AD" w:rsidP="005509AD"/>
        </w:tc>
        <w:tc>
          <w:tcPr>
            <w:tcW w:w="1715" w:type="dxa"/>
          </w:tcPr>
          <w:p w14:paraId="6D39DB0D" w14:textId="77777777" w:rsidR="005509AD" w:rsidRDefault="005509AD" w:rsidP="005509AD"/>
        </w:tc>
        <w:tc>
          <w:tcPr>
            <w:tcW w:w="3320" w:type="dxa"/>
          </w:tcPr>
          <w:p w14:paraId="6016B79F" w14:textId="77777777" w:rsidR="005509AD" w:rsidRDefault="005509AD" w:rsidP="005509AD"/>
        </w:tc>
      </w:tr>
      <w:tr w:rsidR="005509AD" w14:paraId="0082468A" w14:textId="628F2B39" w:rsidTr="005509AD">
        <w:trPr>
          <w:trHeight w:val="705"/>
        </w:trPr>
        <w:tc>
          <w:tcPr>
            <w:tcW w:w="2188" w:type="dxa"/>
          </w:tcPr>
          <w:p w14:paraId="03618CF9" w14:textId="77777777" w:rsidR="005509AD" w:rsidRDefault="005509AD" w:rsidP="005509AD"/>
        </w:tc>
        <w:tc>
          <w:tcPr>
            <w:tcW w:w="2188" w:type="dxa"/>
          </w:tcPr>
          <w:p w14:paraId="5069DAE9" w14:textId="77777777" w:rsidR="005509AD" w:rsidRDefault="005509AD" w:rsidP="005509AD"/>
        </w:tc>
        <w:tc>
          <w:tcPr>
            <w:tcW w:w="2189" w:type="dxa"/>
          </w:tcPr>
          <w:p w14:paraId="08000E2A" w14:textId="77777777" w:rsidR="005509AD" w:rsidRDefault="005509AD" w:rsidP="005509AD"/>
        </w:tc>
        <w:tc>
          <w:tcPr>
            <w:tcW w:w="2189" w:type="dxa"/>
          </w:tcPr>
          <w:p w14:paraId="052C1BDB" w14:textId="77777777" w:rsidR="005509AD" w:rsidRDefault="005509AD" w:rsidP="005509AD"/>
        </w:tc>
        <w:tc>
          <w:tcPr>
            <w:tcW w:w="1532" w:type="dxa"/>
          </w:tcPr>
          <w:p w14:paraId="083555B0" w14:textId="77777777" w:rsidR="005509AD" w:rsidRDefault="005509AD" w:rsidP="005509AD"/>
        </w:tc>
        <w:tc>
          <w:tcPr>
            <w:tcW w:w="1715" w:type="dxa"/>
          </w:tcPr>
          <w:p w14:paraId="0124EC1A" w14:textId="77777777" w:rsidR="005509AD" w:rsidRDefault="005509AD" w:rsidP="005509AD"/>
        </w:tc>
        <w:tc>
          <w:tcPr>
            <w:tcW w:w="3320" w:type="dxa"/>
          </w:tcPr>
          <w:p w14:paraId="297A0918" w14:textId="77777777" w:rsidR="005509AD" w:rsidRDefault="005509AD" w:rsidP="005509AD"/>
        </w:tc>
      </w:tr>
      <w:tr w:rsidR="005509AD" w14:paraId="4B29477D" w14:textId="49BB99F6" w:rsidTr="005509AD">
        <w:trPr>
          <w:trHeight w:val="747"/>
        </w:trPr>
        <w:tc>
          <w:tcPr>
            <w:tcW w:w="2188" w:type="dxa"/>
          </w:tcPr>
          <w:p w14:paraId="20D8CC3D" w14:textId="77777777" w:rsidR="005509AD" w:rsidRDefault="005509AD" w:rsidP="005509AD"/>
        </w:tc>
        <w:tc>
          <w:tcPr>
            <w:tcW w:w="2188" w:type="dxa"/>
          </w:tcPr>
          <w:p w14:paraId="382016AA" w14:textId="77777777" w:rsidR="005509AD" w:rsidRDefault="005509AD" w:rsidP="005509AD"/>
        </w:tc>
        <w:tc>
          <w:tcPr>
            <w:tcW w:w="2189" w:type="dxa"/>
          </w:tcPr>
          <w:p w14:paraId="4212426D" w14:textId="77777777" w:rsidR="005509AD" w:rsidRDefault="005509AD" w:rsidP="005509AD"/>
        </w:tc>
        <w:tc>
          <w:tcPr>
            <w:tcW w:w="2189" w:type="dxa"/>
          </w:tcPr>
          <w:p w14:paraId="518B167B" w14:textId="77777777" w:rsidR="005509AD" w:rsidRDefault="005509AD" w:rsidP="005509AD"/>
        </w:tc>
        <w:tc>
          <w:tcPr>
            <w:tcW w:w="1532" w:type="dxa"/>
          </w:tcPr>
          <w:p w14:paraId="5FEA4014" w14:textId="77777777" w:rsidR="005509AD" w:rsidRDefault="005509AD" w:rsidP="005509AD"/>
        </w:tc>
        <w:tc>
          <w:tcPr>
            <w:tcW w:w="1715" w:type="dxa"/>
          </w:tcPr>
          <w:p w14:paraId="38A91F79" w14:textId="77777777" w:rsidR="005509AD" w:rsidRDefault="005509AD" w:rsidP="005509AD"/>
        </w:tc>
        <w:tc>
          <w:tcPr>
            <w:tcW w:w="3320" w:type="dxa"/>
          </w:tcPr>
          <w:p w14:paraId="3D0E4DB5" w14:textId="77777777" w:rsidR="005509AD" w:rsidRDefault="005509AD" w:rsidP="005509AD"/>
        </w:tc>
      </w:tr>
      <w:tr w:rsidR="005509AD" w14:paraId="53D362F6" w14:textId="68C7DC56" w:rsidTr="005509AD">
        <w:trPr>
          <w:trHeight w:val="705"/>
        </w:trPr>
        <w:tc>
          <w:tcPr>
            <w:tcW w:w="2188" w:type="dxa"/>
          </w:tcPr>
          <w:p w14:paraId="09A85AC8" w14:textId="77777777" w:rsidR="005509AD" w:rsidRDefault="005509AD" w:rsidP="005509AD"/>
        </w:tc>
        <w:tc>
          <w:tcPr>
            <w:tcW w:w="2188" w:type="dxa"/>
          </w:tcPr>
          <w:p w14:paraId="1AAF725D" w14:textId="77777777" w:rsidR="005509AD" w:rsidRDefault="005509AD" w:rsidP="005509AD"/>
        </w:tc>
        <w:tc>
          <w:tcPr>
            <w:tcW w:w="2189" w:type="dxa"/>
          </w:tcPr>
          <w:p w14:paraId="57C32D1B" w14:textId="77777777" w:rsidR="005509AD" w:rsidRDefault="005509AD" w:rsidP="005509AD"/>
        </w:tc>
        <w:tc>
          <w:tcPr>
            <w:tcW w:w="2189" w:type="dxa"/>
          </w:tcPr>
          <w:p w14:paraId="75A63E0C" w14:textId="77777777" w:rsidR="005509AD" w:rsidRDefault="005509AD" w:rsidP="005509AD"/>
        </w:tc>
        <w:tc>
          <w:tcPr>
            <w:tcW w:w="1532" w:type="dxa"/>
          </w:tcPr>
          <w:p w14:paraId="05A73904" w14:textId="77777777" w:rsidR="005509AD" w:rsidRDefault="005509AD" w:rsidP="005509AD"/>
        </w:tc>
        <w:tc>
          <w:tcPr>
            <w:tcW w:w="1715" w:type="dxa"/>
          </w:tcPr>
          <w:p w14:paraId="7B42FC3B" w14:textId="77777777" w:rsidR="005509AD" w:rsidRDefault="005509AD" w:rsidP="005509AD"/>
        </w:tc>
        <w:tc>
          <w:tcPr>
            <w:tcW w:w="3320" w:type="dxa"/>
          </w:tcPr>
          <w:p w14:paraId="565CC94D" w14:textId="77777777" w:rsidR="005509AD" w:rsidRDefault="005509AD" w:rsidP="005509AD"/>
        </w:tc>
      </w:tr>
      <w:tr w:rsidR="005509AD" w14:paraId="4267A163" w14:textId="40A364B1" w:rsidTr="005509AD">
        <w:trPr>
          <w:trHeight w:val="747"/>
        </w:trPr>
        <w:tc>
          <w:tcPr>
            <w:tcW w:w="2188" w:type="dxa"/>
          </w:tcPr>
          <w:p w14:paraId="6F885733" w14:textId="77777777" w:rsidR="005509AD" w:rsidRDefault="005509AD" w:rsidP="005509AD"/>
        </w:tc>
        <w:tc>
          <w:tcPr>
            <w:tcW w:w="2188" w:type="dxa"/>
          </w:tcPr>
          <w:p w14:paraId="5C862594" w14:textId="77777777" w:rsidR="005509AD" w:rsidRDefault="005509AD" w:rsidP="005509AD"/>
        </w:tc>
        <w:tc>
          <w:tcPr>
            <w:tcW w:w="2189" w:type="dxa"/>
          </w:tcPr>
          <w:p w14:paraId="215C87E4" w14:textId="77777777" w:rsidR="005509AD" w:rsidRDefault="005509AD" w:rsidP="005509AD"/>
        </w:tc>
        <w:tc>
          <w:tcPr>
            <w:tcW w:w="2189" w:type="dxa"/>
          </w:tcPr>
          <w:p w14:paraId="75D60998" w14:textId="77777777" w:rsidR="005509AD" w:rsidRDefault="005509AD" w:rsidP="005509AD"/>
        </w:tc>
        <w:tc>
          <w:tcPr>
            <w:tcW w:w="1532" w:type="dxa"/>
          </w:tcPr>
          <w:p w14:paraId="2F3B0F45" w14:textId="77777777" w:rsidR="005509AD" w:rsidRDefault="005509AD" w:rsidP="005509AD"/>
        </w:tc>
        <w:tc>
          <w:tcPr>
            <w:tcW w:w="1715" w:type="dxa"/>
          </w:tcPr>
          <w:p w14:paraId="07C59812" w14:textId="77777777" w:rsidR="005509AD" w:rsidRDefault="005509AD" w:rsidP="005509AD"/>
        </w:tc>
        <w:tc>
          <w:tcPr>
            <w:tcW w:w="3320" w:type="dxa"/>
          </w:tcPr>
          <w:p w14:paraId="575AAC59" w14:textId="77777777" w:rsidR="005509AD" w:rsidRDefault="005509AD" w:rsidP="005509AD"/>
        </w:tc>
      </w:tr>
      <w:tr w:rsidR="005509AD" w14:paraId="1DF4C547" w14:textId="4C92A833" w:rsidTr="005509AD">
        <w:trPr>
          <w:trHeight w:val="747"/>
        </w:trPr>
        <w:tc>
          <w:tcPr>
            <w:tcW w:w="2188" w:type="dxa"/>
          </w:tcPr>
          <w:p w14:paraId="1CA72B4F" w14:textId="77777777" w:rsidR="005509AD" w:rsidRDefault="005509AD" w:rsidP="005509AD"/>
        </w:tc>
        <w:tc>
          <w:tcPr>
            <w:tcW w:w="2188" w:type="dxa"/>
          </w:tcPr>
          <w:p w14:paraId="54352F18" w14:textId="77777777" w:rsidR="005509AD" w:rsidRDefault="005509AD" w:rsidP="005509AD"/>
        </w:tc>
        <w:tc>
          <w:tcPr>
            <w:tcW w:w="2189" w:type="dxa"/>
          </w:tcPr>
          <w:p w14:paraId="175C8ACE" w14:textId="77777777" w:rsidR="005509AD" w:rsidRDefault="005509AD" w:rsidP="005509AD"/>
        </w:tc>
        <w:tc>
          <w:tcPr>
            <w:tcW w:w="2189" w:type="dxa"/>
          </w:tcPr>
          <w:p w14:paraId="5445C791" w14:textId="77777777" w:rsidR="005509AD" w:rsidRDefault="005509AD" w:rsidP="005509AD"/>
        </w:tc>
        <w:tc>
          <w:tcPr>
            <w:tcW w:w="1532" w:type="dxa"/>
          </w:tcPr>
          <w:p w14:paraId="1405F180" w14:textId="77777777" w:rsidR="005509AD" w:rsidRDefault="005509AD" w:rsidP="005509AD"/>
        </w:tc>
        <w:tc>
          <w:tcPr>
            <w:tcW w:w="1715" w:type="dxa"/>
          </w:tcPr>
          <w:p w14:paraId="430E7D96" w14:textId="77777777" w:rsidR="005509AD" w:rsidRDefault="005509AD" w:rsidP="005509AD"/>
        </w:tc>
        <w:tc>
          <w:tcPr>
            <w:tcW w:w="3320" w:type="dxa"/>
          </w:tcPr>
          <w:p w14:paraId="314B8C83" w14:textId="77777777" w:rsidR="005509AD" w:rsidRDefault="005509AD" w:rsidP="005509AD"/>
        </w:tc>
      </w:tr>
      <w:tr w:rsidR="005509AD" w14:paraId="5F528687" w14:textId="3A5A4B37" w:rsidTr="005509AD">
        <w:trPr>
          <w:trHeight w:val="705"/>
        </w:trPr>
        <w:tc>
          <w:tcPr>
            <w:tcW w:w="2188" w:type="dxa"/>
          </w:tcPr>
          <w:p w14:paraId="316E8A3B" w14:textId="77777777" w:rsidR="005509AD" w:rsidRDefault="005509AD" w:rsidP="005509AD"/>
        </w:tc>
        <w:tc>
          <w:tcPr>
            <w:tcW w:w="2188" w:type="dxa"/>
          </w:tcPr>
          <w:p w14:paraId="78B9B573" w14:textId="77777777" w:rsidR="005509AD" w:rsidRDefault="005509AD" w:rsidP="005509AD"/>
        </w:tc>
        <w:tc>
          <w:tcPr>
            <w:tcW w:w="2189" w:type="dxa"/>
          </w:tcPr>
          <w:p w14:paraId="07730094" w14:textId="77777777" w:rsidR="005509AD" w:rsidRDefault="005509AD" w:rsidP="005509AD"/>
        </w:tc>
        <w:tc>
          <w:tcPr>
            <w:tcW w:w="2189" w:type="dxa"/>
          </w:tcPr>
          <w:p w14:paraId="61E9F4B9" w14:textId="77777777" w:rsidR="005509AD" w:rsidRDefault="005509AD" w:rsidP="005509AD"/>
        </w:tc>
        <w:tc>
          <w:tcPr>
            <w:tcW w:w="1532" w:type="dxa"/>
          </w:tcPr>
          <w:p w14:paraId="675E3792" w14:textId="77777777" w:rsidR="005509AD" w:rsidRDefault="005509AD" w:rsidP="005509AD"/>
        </w:tc>
        <w:tc>
          <w:tcPr>
            <w:tcW w:w="1715" w:type="dxa"/>
          </w:tcPr>
          <w:p w14:paraId="2486B821" w14:textId="77777777" w:rsidR="005509AD" w:rsidRDefault="005509AD" w:rsidP="005509AD"/>
        </w:tc>
        <w:tc>
          <w:tcPr>
            <w:tcW w:w="3320" w:type="dxa"/>
          </w:tcPr>
          <w:p w14:paraId="35045DB7" w14:textId="77777777" w:rsidR="005509AD" w:rsidRDefault="005509AD" w:rsidP="005509AD"/>
        </w:tc>
      </w:tr>
      <w:tr w:rsidR="005509AD" w14:paraId="27365D27" w14:textId="038BFC11" w:rsidTr="005509AD">
        <w:trPr>
          <w:trHeight w:val="747"/>
        </w:trPr>
        <w:tc>
          <w:tcPr>
            <w:tcW w:w="2188" w:type="dxa"/>
          </w:tcPr>
          <w:p w14:paraId="72969B99" w14:textId="77777777" w:rsidR="005509AD" w:rsidRDefault="005509AD" w:rsidP="005509AD"/>
        </w:tc>
        <w:tc>
          <w:tcPr>
            <w:tcW w:w="2188" w:type="dxa"/>
          </w:tcPr>
          <w:p w14:paraId="16DC379E" w14:textId="77777777" w:rsidR="005509AD" w:rsidRDefault="005509AD" w:rsidP="005509AD"/>
        </w:tc>
        <w:tc>
          <w:tcPr>
            <w:tcW w:w="2189" w:type="dxa"/>
          </w:tcPr>
          <w:p w14:paraId="194E65C4" w14:textId="77777777" w:rsidR="005509AD" w:rsidRDefault="005509AD" w:rsidP="005509AD"/>
        </w:tc>
        <w:tc>
          <w:tcPr>
            <w:tcW w:w="2189" w:type="dxa"/>
          </w:tcPr>
          <w:p w14:paraId="6FA2E0F9" w14:textId="77777777" w:rsidR="005509AD" w:rsidRDefault="005509AD" w:rsidP="005509AD"/>
        </w:tc>
        <w:tc>
          <w:tcPr>
            <w:tcW w:w="1532" w:type="dxa"/>
          </w:tcPr>
          <w:p w14:paraId="569DA951" w14:textId="77777777" w:rsidR="005509AD" w:rsidRDefault="005509AD" w:rsidP="005509AD"/>
        </w:tc>
        <w:tc>
          <w:tcPr>
            <w:tcW w:w="1715" w:type="dxa"/>
          </w:tcPr>
          <w:p w14:paraId="797561D0" w14:textId="77777777" w:rsidR="005509AD" w:rsidRDefault="005509AD" w:rsidP="005509AD"/>
        </w:tc>
        <w:tc>
          <w:tcPr>
            <w:tcW w:w="3320" w:type="dxa"/>
          </w:tcPr>
          <w:p w14:paraId="2C51CFB3" w14:textId="77777777" w:rsidR="005509AD" w:rsidRDefault="005509AD" w:rsidP="005509AD"/>
        </w:tc>
      </w:tr>
      <w:tr w:rsidR="005509AD" w14:paraId="480C3F1E" w14:textId="5999D05B" w:rsidTr="005509AD">
        <w:trPr>
          <w:trHeight w:val="705"/>
        </w:trPr>
        <w:tc>
          <w:tcPr>
            <w:tcW w:w="2188" w:type="dxa"/>
          </w:tcPr>
          <w:p w14:paraId="3C7F3D24" w14:textId="77777777" w:rsidR="005509AD" w:rsidRDefault="005509AD" w:rsidP="005509AD"/>
        </w:tc>
        <w:tc>
          <w:tcPr>
            <w:tcW w:w="2188" w:type="dxa"/>
          </w:tcPr>
          <w:p w14:paraId="78596AD6" w14:textId="77777777" w:rsidR="005509AD" w:rsidRDefault="005509AD" w:rsidP="005509AD"/>
        </w:tc>
        <w:tc>
          <w:tcPr>
            <w:tcW w:w="2189" w:type="dxa"/>
          </w:tcPr>
          <w:p w14:paraId="19648F00" w14:textId="77777777" w:rsidR="005509AD" w:rsidRDefault="005509AD" w:rsidP="005509AD"/>
        </w:tc>
        <w:tc>
          <w:tcPr>
            <w:tcW w:w="2189" w:type="dxa"/>
          </w:tcPr>
          <w:p w14:paraId="41CEC532" w14:textId="77777777" w:rsidR="005509AD" w:rsidRDefault="005509AD" w:rsidP="005509AD"/>
        </w:tc>
        <w:tc>
          <w:tcPr>
            <w:tcW w:w="1532" w:type="dxa"/>
          </w:tcPr>
          <w:p w14:paraId="346FF2F8" w14:textId="77777777" w:rsidR="005509AD" w:rsidRDefault="005509AD" w:rsidP="005509AD"/>
        </w:tc>
        <w:tc>
          <w:tcPr>
            <w:tcW w:w="1715" w:type="dxa"/>
          </w:tcPr>
          <w:p w14:paraId="45C8EBD6" w14:textId="77777777" w:rsidR="005509AD" w:rsidRDefault="005509AD" w:rsidP="005509AD"/>
        </w:tc>
        <w:tc>
          <w:tcPr>
            <w:tcW w:w="3320" w:type="dxa"/>
          </w:tcPr>
          <w:p w14:paraId="7CDB1416" w14:textId="77777777" w:rsidR="005509AD" w:rsidRDefault="005509AD" w:rsidP="005509AD"/>
        </w:tc>
      </w:tr>
      <w:tr w:rsidR="005509AD" w14:paraId="7FEE1B5A" w14:textId="7B9E98CF" w:rsidTr="005509AD">
        <w:trPr>
          <w:trHeight w:val="747"/>
        </w:trPr>
        <w:tc>
          <w:tcPr>
            <w:tcW w:w="2188" w:type="dxa"/>
          </w:tcPr>
          <w:p w14:paraId="5917ED64" w14:textId="77777777" w:rsidR="005509AD" w:rsidRDefault="005509AD" w:rsidP="005509AD"/>
        </w:tc>
        <w:tc>
          <w:tcPr>
            <w:tcW w:w="2188" w:type="dxa"/>
          </w:tcPr>
          <w:p w14:paraId="05FB0D11" w14:textId="77777777" w:rsidR="005509AD" w:rsidRDefault="005509AD" w:rsidP="005509AD"/>
        </w:tc>
        <w:tc>
          <w:tcPr>
            <w:tcW w:w="2189" w:type="dxa"/>
          </w:tcPr>
          <w:p w14:paraId="0B3102B2" w14:textId="77777777" w:rsidR="005509AD" w:rsidRDefault="005509AD" w:rsidP="005509AD"/>
        </w:tc>
        <w:tc>
          <w:tcPr>
            <w:tcW w:w="2189" w:type="dxa"/>
          </w:tcPr>
          <w:p w14:paraId="72411F02" w14:textId="77777777" w:rsidR="005509AD" w:rsidRDefault="005509AD" w:rsidP="005509AD"/>
        </w:tc>
        <w:tc>
          <w:tcPr>
            <w:tcW w:w="1532" w:type="dxa"/>
          </w:tcPr>
          <w:p w14:paraId="474F8058" w14:textId="77777777" w:rsidR="005509AD" w:rsidRDefault="005509AD" w:rsidP="005509AD"/>
        </w:tc>
        <w:tc>
          <w:tcPr>
            <w:tcW w:w="1715" w:type="dxa"/>
          </w:tcPr>
          <w:p w14:paraId="4FFB8A1B" w14:textId="77777777" w:rsidR="005509AD" w:rsidRDefault="005509AD" w:rsidP="005509AD"/>
        </w:tc>
        <w:tc>
          <w:tcPr>
            <w:tcW w:w="3320" w:type="dxa"/>
          </w:tcPr>
          <w:p w14:paraId="0E59311E" w14:textId="77777777" w:rsidR="005509AD" w:rsidRDefault="005509AD" w:rsidP="005509AD"/>
        </w:tc>
      </w:tr>
      <w:tr w:rsidR="005509AD" w14:paraId="16BF1EDF" w14:textId="0EBDFF61" w:rsidTr="005509AD">
        <w:trPr>
          <w:trHeight w:val="705"/>
        </w:trPr>
        <w:tc>
          <w:tcPr>
            <w:tcW w:w="2188" w:type="dxa"/>
          </w:tcPr>
          <w:p w14:paraId="21F7A8F3" w14:textId="77777777" w:rsidR="005509AD" w:rsidRDefault="005509AD" w:rsidP="005509AD"/>
        </w:tc>
        <w:tc>
          <w:tcPr>
            <w:tcW w:w="2188" w:type="dxa"/>
          </w:tcPr>
          <w:p w14:paraId="3519259B" w14:textId="77777777" w:rsidR="005509AD" w:rsidRDefault="005509AD" w:rsidP="005509AD"/>
        </w:tc>
        <w:tc>
          <w:tcPr>
            <w:tcW w:w="2189" w:type="dxa"/>
          </w:tcPr>
          <w:p w14:paraId="20C46F0C" w14:textId="77777777" w:rsidR="005509AD" w:rsidRDefault="005509AD" w:rsidP="005509AD"/>
        </w:tc>
        <w:tc>
          <w:tcPr>
            <w:tcW w:w="2189" w:type="dxa"/>
          </w:tcPr>
          <w:p w14:paraId="2AE4DAA1" w14:textId="77777777" w:rsidR="005509AD" w:rsidRDefault="005509AD" w:rsidP="005509AD"/>
        </w:tc>
        <w:tc>
          <w:tcPr>
            <w:tcW w:w="1532" w:type="dxa"/>
          </w:tcPr>
          <w:p w14:paraId="28A41FF7" w14:textId="77777777" w:rsidR="005509AD" w:rsidRDefault="005509AD" w:rsidP="005509AD"/>
        </w:tc>
        <w:tc>
          <w:tcPr>
            <w:tcW w:w="1715" w:type="dxa"/>
          </w:tcPr>
          <w:p w14:paraId="3B6B1987" w14:textId="77777777" w:rsidR="005509AD" w:rsidRDefault="005509AD" w:rsidP="005509AD"/>
        </w:tc>
        <w:tc>
          <w:tcPr>
            <w:tcW w:w="3320" w:type="dxa"/>
          </w:tcPr>
          <w:p w14:paraId="29FAD78C" w14:textId="77777777" w:rsidR="005509AD" w:rsidRDefault="005509AD" w:rsidP="005509AD"/>
        </w:tc>
      </w:tr>
    </w:tbl>
    <w:p w14:paraId="7201D4DA" w14:textId="294B9927" w:rsidR="00CD6643" w:rsidRPr="005509AD" w:rsidRDefault="005509AD" w:rsidP="005509AD">
      <w:pPr>
        <w:jc w:val="center"/>
        <w:rPr>
          <w:b/>
          <w:bCs/>
          <w:sz w:val="36"/>
          <w:szCs w:val="36"/>
        </w:rPr>
      </w:pPr>
      <w:bookmarkStart w:id="0" w:name="_GoBack"/>
      <w:r w:rsidRPr="005509AD">
        <w:rPr>
          <w:b/>
          <w:bCs/>
          <w:sz w:val="36"/>
          <w:szCs w:val="36"/>
        </w:rPr>
        <w:t>Companies contacted to ask for a work experience place</w:t>
      </w:r>
      <w:bookmarkEnd w:id="0"/>
    </w:p>
    <w:sectPr w:rsidR="00CD6643" w:rsidRPr="005509AD" w:rsidSect="005509A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9AD"/>
    <w:rsid w:val="005509AD"/>
    <w:rsid w:val="00CD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B1138"/>
  <w15:chartTrackingRefBased/>
  <w15:docId w15:val="{27D4E1F4-4E20-434D-A7E2-8C5E33847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09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3D5DB6FD</Template>
  <TotalTime>7</TotalTime>
  <Pages>1</Pages>
  <Words>40</Words>
  <Characters>233</Characters>
  <Application>Microsoft Office Word</Application>
  <DocSecurity>0</DocSecurity>
  <Lines>1</Lines>
  <Paragraphs>1</Paragraphs>
  <ScaleCrop>false</ScaleCrop>
  <Company>Heles School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V Yeomans</dc:creator>
  <cp:keywords/>
  <dc:description/>
  <cp:lastModifiedBy>Mrs V Yeomans</cp:lastModifiedBy>
  <cp:revision>1</cp:revision>
  <dcterms:created xsi:type="dcterms:W3CDTF">2022-10-07T07:15:00Z</dcterms:created>
  <dcterms:modified xsi:type="dcterms:W3CDTF">2022-10-07T07:22:00Z</dcterms:modified>
</cp:coreProperties>
</file>